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80797" w14:textId="77777777" w:rsidR="00EA1E7E" w:rsidRDefault="00000000">
      <w:pPr>
        <w:pStyle w:val="2"/>
        <w:spacing w:line="500" w:lineRule="exact"/>
        <w:jc w:val="center"/>
        <w:rPr>
          <w:rFonts w:ascii="微软雅黑" w:eastAsia="微软雅黑" w:hAnsi="微软雅黑" w:cs="微软雅黑" w:hint="eastAsia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关于劳务派遣岗位续派的情况说明</w:t>
      </w:r>
    </w:p>
    <w:p w14:paraId="7E9CF552" w14:textId="77777777" w:rsidR="00EA1E7E" w:rsidRDefault="00000000">
      <w:pPr>
        <w:spacing w:line="48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安徽中科</w:t>
      </w:r>
      <w:r>
        <w:rPr>
          <w:rFonts w:ascii="仿宋" w:eastAsia="仿宋" w:hAnsi="仿宋" w:cs="仿宋" w:hint="eastAsia"/>
          <w:sz w:val="32"/>
          <w:szCs w:val="32"/>
        </w:rPr>
        <w:t>人力资源有限公司派遣至我单位人员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>张三</w:t>
      </w:r>
      <w:r>
        <w:rPr>
          <w:rFonts w:ascii="仿宋" w:eastAsia="仿宋" w:hAnsi="仿宋" w:cs="仿宋" w:hint="eastAsia"/>
          <w:sz w:val="32"/>
          <w:szCs w:val="32"/>
        </w:rPr>
        <w:t>（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>性别，身份证号</w:t>
      </w:r>
      <w:r>
        <w:rPr>
          <w:rFonts w:ascii="仿宋" w:eastAsia="仿宋" w:hAnsi="仿宋" w:cs="仿宋" w:hint="eastAsia"/>
          <w:sz w:val="32"/>
          <w:szCs w:val="32"/>
        </w:rPr>
        <w:t>），从事</w:t>
      </w:r>
      <w:r>
        <w:rPr>
          <w:rFonts w:ascii="仿宋" w:eastAsia="仿宋" w:hAnsi="仿宋" w:cs="仿宋" w:hint="eastAsia"/>
          <w:sz w:val="32"/>
          <w:szCs w:val="32"/>
          <w:u w:val="single"/>
        </w:rPr>
        <w:t>科研助理</w:t>
      </w:r>
      <w:r>
        <w:rPr>
          <w:rFonts w:ascii="仿宋" w:eastAsia="仿宋" w:hAnsi="仿宋" w:cs="仿宋" w:hint="eastAsia"/>
          <w:sz w:val="32"/>
          <w:szCs w:val="32"/>
        </w:rPr>
        <w:t>岗位工作，于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 xml:space="preserve"> 年 月 日</w:t>
      </w:r>
      <w:r>
        <w:rPr>
          <w:rFonts w:ascii="仿宋" w:eastAsia="仿宋" w:hAnsi="仿宋" w:cs="仿宋" w:hint="eastAsia"/>
          <w:sz w:val="32"/>
          <w:szCs w:val="32"/>
        </w:rPr>
        <w:t>派遣合同期满。</w:t>
      </w:r>
    </w:p>
    <w:p w14:paraId="51BF229C" w14:textId="57FD9AC0" w:rsidR="00EA1E7E" w:rsidRDefault="00000000">
      <w:pPr>
        <w:spacing w:line="48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因我单位工作需要，成立了劳务派遣岗位续派考核小组，于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>2025年3月7日</w:t>
      </w:r>
      <w:r>
        <w:rPr>
          <w:rFonts w:ascii="仿宋" w:eastAsia="仿宋" w:hAnsi="仿宋" w:cs="仿宋" w:hint="eastAsia"/>
          <w:sz w:val="32"/>
          <w:szCs w:val="32"/>
        </w:rPr>
        <w:t>，在</w:t>
      </w:r>
      <w:r w:rsidRPr="00C07CF6">
        <w:rPr>
          <w:rFonts w:ascii="仿宋" w:eastAsia="仿宋" w:hAnsi="仿宋" w:cs="仿宋" w:hint="eastAsia"/>
          <w:sz w:val="32"/>
          <w:szCs w:val="32"/>
          <w:u w:val="single"/>
        </w:rPr>
        <w:t>东区</w:t>
      </w:r>
      <w:proofErr w:type="gramStart"/>
      <w:r w:rsidR="00747861">
        <w:rPr>
          <w:rFonts w:ascii="仿宋" w:eastAsia="仿宋" w:hAnsi="仿宋" w:cs="仿宋" w:hint="eastAsia"/>
          <w:sz w:val="32"/>
          <w:szCs w:val="32"/>
          <w:u w:val="single"/>
        </w:rPr>
        <w:t>物质楼</w:t>
      </w:r>
      <w:proofErr w:type="gramEnd"/>
      <w:r w:rsidR="00747861">
        <w:rPr>
          <w:rFonts w:ascii="仿宋" w:eastAsia="仿宋" w:hAnsi="仿宋" w:cs="仿宋" w:hint="eastAsia"/>
          <w:sz w:val="32"/>
          <w:szCs w:val="32"/>
          <w:u w:val="single"/>
        </w:rPr>
        <w:t>C407</w:t>
      </w:r>
      <w:r w:rsidRPr="00C07CF6">
        <w:rPr>
          <w:rFonts w:ascii="仿宋" w:eastAsia="仿宋" w:hAnsi="仿宋" w:cs="仿宋" w:hint="eastAsia"/>
          <w:sz w:val="32"/>
          <w:szCs w:val="32"/>
          <w:u w:val="single"/>
        </w:rPr>
        <w:t>会议室</w:t>
      </w:r>
      <w:r>
        <w:rPr>
          <w:rFonts w:ascii="仿宋" w:eastAsia="仿宋" w:hAnsi="仿宋" w:cs="仿宋" w:hint="eastAsia"/>
          <w:sz w:val="32"/>
          <w:szCs w:val="32"/>
        </w:rPr>
        <w:t>，对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>张三</w:t>
      </w:r>
      <w:r>
        <w:rPr>
          <w:rFonts w:ascii="仿宋" w:eastAsia="仿宋" w:hAnsi="仿宋" w:cs="仿宋" w:hint="eastAsia"/>
          <w:sz w:val="32"/>
          <w:szCs w:val="32"/>
        </w:rPr>
        <w:t>现派遣期内的德、能、勤、绩、廉等方面进行了考核。考核结果为合格。</w:t>
      </w:r>
    </w:p>
    <w:p w14:paraId="27C56302" w14:textId="77777777" w:rsidR="00EA1E7E" w:rsidRDefault="00000000">
      <w:pPr>
        <w:spacing w:line="480" w:lineRule="exact"/>
        <w:ind w:firstLine="70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经审查，张三与续派考核小组人员、</w:t>
      </w:r>
      <w:r>
        <w:rPr>
          <w:rFonts w:ascii="仿宋" w:eastAsia="仿宋" w:hAnsi="仿宋" w:cs="仿宋" w:hint="eastAsia"/>
          <w:sz w:val="32"/>
          <w:szCs w:val="32"/>
          <w:u w:val="single"/>
        </w:rPr>
        <w:t>用工平台成员（例如课题组、项目组等，若无可删除）</w:t>
      </w:r>
      <w:r>
        <w:rPr>
          <w:rFonts w:ascii="仿宋" w:eastAsia="仿宋" w:hAnsi="仿宋" w:cs="仿宋" w:hint="eastAsia"/>
          <w:sz w:val="32"/>
          <w:szCs w:val="32"/>
        </w:rPr>
        <w:t>无亲属关系或其他可能影响公正评审需要回避的情形；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>张三</w:t>
      </w:r>
      <w:r>
        <w:rPr>
          <w:rFonts w:ascii="仿宋" w:eastAsia="仿宋" w:hAnsi="仿宋" w:cs="仿宋" w:hint="eastAsia"/>
          <w:sz w:val="32"/>
          <w:szCs w:val="32"/>
        </w:rPr>
        <w:t>与用工单位负责人无亲属关系或其他利害关系需要回避的情形。</w:t>
      </w:r>
    </w:p>
    <w:p w14:paraId="53A78461" w14:textId="77777777" w:rsidR="00EA1E7E" w:rsidRDefault="00000000">
      <w:pPr>
        <w:spacing w:line="48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综上，我单位决定继续接受安徽中科人力资源有限公司劳务派遣</w:t>
      </w:r>
      <w:r w:rsidRPr="00747861">
        <w:rPr>
          <w:rFonts w:ascii="仿宋" w:eastAsia="仿宋" w:hAnsi="仿宋" w:cs="仿宋" w:hint="eastAsia"/>
          <w:sz w:val="32"/>
          <w:szCs w:val="32"/>
          <w:u w:val="single"/>
        </w:rPr>
        <w:t>张三</w:t>
      </w:r>
      <w:r>
        <w:rPr>
          <w:rFonts w:ascii="仿宋" w:eastAsia="仿宋" w:hAnsi="仿宋" w:cs="仿宋" w:hint="eastAsia"/>
          <w:sz w:val="32"/>
          <w:szCs w:val="32"/>
        </w:rPr>
        <w:t>至我单位工作。</w:t>
      </w:r>
    </w:p>
    <w:p w14:paraId="71D61859" w14:textId="77777777" w:rsidR="00EA1E7E" w:rsidRDefault="00EA1E7E">
      <w:pPr>
        <w:spacing w:line="48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tbl>
      <w:tblPr>
        <w:tblStyle w:val="a3"/>
        <w:tblW w:w="9362" w:type="dxa"/>
        <w:jc w:val="center"/>
        <w:tblLook w:val="04A0" w:firstRow="1" w:lastRow="0" w:firstColumn="1" w:lastColumn="0" w:noHBand="0" w:noVBand="1"/>
      </w:tblPr>
      <w:tblGrid>
        <w:gridCol w:w="1275"/>
        <w:gridCol w:w="2752"/>
        <w:gridCol w:w="2704"/>
        <w:gridCol w:w="2631"/>
      </w:tblGrid>
      <w:tr w:rsidR="00747861" w14:paraId="2A96BDB4" w14:textId="77777777" w:rsidTr="006034B7">
        <w:trPr>
          <w:jc w:val="center"/>
        </w:trPr>
        <w:tc>
          <w:tcPr>
            <w:tcW w:w="9362" w:type="dxa"/>
            <w:gridSpan w:val="4"/>
          </w:tcPr>
          <w:p w14:paraId="6718F754" w14:textId="384499D3" w:rsidR="00747861" w:rsidRDefault="00747861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续派考核小组人员名单</w:t>
            </w:r>
          </w:p>
        </w:tc>
      </w:tr>
      <w:tr w:rsidR="00747861" w14:paraId="7C81EF51" w14:textId="77777777" w:rsidTr="00747861">
        <w:trPr>
          <w:jc w:val="center"/>
        </w:trPr>
        <w:tc>
          <w:tcPr>
            <w:tcW w:w="1275" w:type="dxa"/>
            <w:vAlign w:val="center"/>
          </w:tcPr>
          <w:p w14:paraId="6D011D31" w14:textId="77777777" w:rsidR="00747861" w:rsidRDefault="00747861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752" w:type="dxa"/>
            <w:vAlign w:val="center"/>
          </w:tcPr>
          <w:p w14:paraId="108C6B5C" w14:textId="77777777" w:rsidR="00747861" w:rsidRDefault="00747861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2704" w:type="dxa"/>
          </w:tcPr>
          <w:p w14:paraId="7B61500C" w14:textId="7F462965" w:rsidR="00747861" w:rsidRDefault="00747861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签字</w:t>
            </w:r>
          </w:p>
        </w:tc>
        <w:tc>
          <w:tcPr>
            <w:tcW w:w="2631" w:type="dxa"/>
            <w:vAlign w:val="center"/>
          </w:tcPr>
          <w:p w14:paraId="4721BD1B" w14:textId="0D5E72A8" w:rsidR="00747861" w:rsidRDefault="00747861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747861" w14:paraId="3BF5E5B5" w14:textId="77777777" w:rsidTr="00747861">
        <w:trPr>
          <w:jc w:val="center"/>
        </w:trPr>
        <w:tc>
          <w:tcPr>
            <w:tcW w:w="1275" w:type="dxa"/>
            <w:vAlign w:val="center"/>
          </w:tcPr>
          <w:p w14:paraId="7B45C973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752" w:type="dxa"/>
            <w:vAlign w:val="center"/>
          </w:tcPr>
          <w:p w14:paraId="3D74DBB6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单位/平台负责人</w:t>
            </w:r>
          </w:p>
        </w:tc>
        <w:tc>
          <w:tcPr>
            <w:tcW w:w="2704" w:type="dxa"/>
          </w:tcPr>
          <w:p w14:paraId="0A92A2DB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631" w:type="dxa"/>
            <w:vAlign w:val="center"/>
          </w:tcPr>
          <w:p w14:paraId="0BC09CA2" w14:textId="730B463F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续派考核小组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组长</w:t>
            </w:r>
          </w:p>
        </w:tc>
      </w:tr>
      <w:tr w:rsidR="00747861" w14:paraId="08824373" w14:textId="77777777" w:rsidTr="00747861">
        <w:trPr>
          <w:jc w:val="center"/>
        </w:trPr>
        <w:tc>
          <w:tcPr>
            <w:tcW w:w="1275" w:type="dxa"/>
            <w:vAlign w:val="center"/>
          </w:tcPr>
          <w:p w14:paraId="7516D38C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752" w:type="dxa"/>
            <w:vAlign w:val="center"/>
          </w:tcPr>
          <w:p w14:paraId="3156A73B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4" w:type="dxa"/>
          </w:tcPr>
          <w:p w14:paraId="2B7AB223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631" w:type="dxa"/>
            <w:vMerge w:val="restart"/>
            <w:vAlign w:val="center"/>
          </w:tcPr>
          <w:p w14:paraId="53229E65" w14:textId="0094A220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续派考核小组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成员</w:t>
            </w:r>
          </w:p>
        </w:tc>
      </w:tr>
      <w:tr w:rsidR="00747861" w14:paraId="719FD097" w14:textId="77777777" w:rsidTr="00747861">
        <w:trPr>
          <w:jc w:val="center"/>
        </w:trPr>
        <w:tc>
          <w:tcPr>
            <w:tcW w:w="1275" w:type="dxa"/>
            <w:vAlign w:val="center"/>
          </w:tcPr>
          <w:p w14:paraId="67C8FD28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2752" w:type="dxa"/>
            <w:vAlign w:val="center"/>
          </w:tcPr>
          <w:p w14:paraId="6C43DEFB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4" w:type="dxa"/>
          </w:tcPr>
          <w:p w14:paraId="26667A5F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631" w:type="dxa"/>
            <w:vMerge/>
            <w:vAlign w:val="center"/>
          </w:tcPr>
          <w:p w14:paraId="481D806D" w14:textId="1D10BE6F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47861" w14:paraId="05DD8D95" w14:textId="77777777" w:rsidTr="00747861">
        <w:trPr>
          <w:jc w:val="center"/>
        </w:trPr>
        <w:tc>
          <w:tcPr>
            <w:tcW w:w="1275" w:type="dxa"/>
            <w:vAlign w:val="center"/>
          </w:tcPr>
          <w:p w14:paraId="01E972B4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752" w:type="dxa"/>
            <w:vAlign w:val="center"/>
          </w:tcPr>
          <w:p w14:paraId="4A1859B2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4" w:type="dxa"/>
          </w:tcPr>
          <w:p w14:paraId="4D24BD39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631" w:type="dxa"/>
            <w:vMerge/>
            <w:vAlign w:val="center"/>
          </w:tcPr>
          <w:p w14:paraId="76F3EDC1" w14:textId="44716461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47861" w14:paraId="5783FB9D" w14:textId="77777777" w:rsidTr="00747861">
        <w:trPr>
          <w:jc w:val="center"/>
        </w:trPr>
        <w:tc>
          <w:tcPr>
            <w:tcW w:w="1275" w:type="dxa"/>
            <w:vAlign w:val="center"/>
          </w:tcPr>
          <w:p w14:paraId="245C8A44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2752" w:type="dxa"/>
            <w:vAlign w:val="center"/>
          </w:tcPr>
          <w:p w14:paraId="3356C1D1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  <w:highlight w:val="yellow"/>
              </w:rPr>
              <w:t>不少于5位评委</w:t>
            </w:r>
          </w:p>
        </w:tc>
        <w:tc>
          <w:tcPr>
            <w:tcW w:w="2704" w:type="dxa"/>
          </w:tcPr>
          <w:p w14:paraId="514BFA9C" w14:textId="77777777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631" w:type="dxa"/>
            <w:vMerge/>
            <w:vAlign w:val="center"/>
          </w:tcPr>
          <w:p w14:paraId="18500AC6" w14:textId="157C0156" w:rsidR="00747861" w:rsidRDefault="00747861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328BAFBC" w14:textId="77777777" w:rsidR="00EA1E7E" w:rsidRDefault="00EA1E7E">
      <w:pPr>
        <w:spacing w:line="500" w:lineRule="exact"/>
        <w:jc w:val="right"/>
        <w:rPr>
          <w:rFonts w:ascii="仿宋" w:eastAsia="仿宋" w:hAnsi="仿宋" w:hint="eastAsia"/>
          <w:sz w:val="32"/>
          <w:szCs w:val="32"/>
          <w:u w:val="single"/>
        </w:rPr>
      </w:pPr>
    </w:p>
    <w:p w14:paraId="52EA0658" w14:textId="77777777" w:rsidR="00747861" w:rsidRDefault="00747861" w:rsidP="00747861">
      <w:pPr>
        <w:spacing w:line="480" w:lineRule="exact"/>
        <w:ind w:firstLine="709"/>
        <w:jc w:val="right"/>
        <w:rPr>
          <w:rFonts w:ascii="仿宋" w:eastAsia="仿宋" w:hAnsi="仿宋"/>
          <w:sz w:val="32"/>
          <w:szCs w:val="32"/>
        </w:rPr>
      </w:pPr>
      <w:r w:rsidRPr="00747861">
        <w:rPr>
          <w:rFonts w:ascii="仿宋" w:eastAsia="仿宋" w:hAnsi="仿宋" w:hint="eastAsia"/>
          <w:sz w:val="32"/>
          <w:szCs w:val="32"/>
        </w:rPr>
        <w:t>中国科学技术大学物理学院</w:t>
      </w:r>
    </w:p>
    <w:p w14:paraId="72FAAB57" w14:textId="77777777" w:rsidR="00747861" w:rsidRPr="00747861" w:rsidRDefault="00747861" w:rsidP="00747861">
      <w:pPr>
        <w:spacing w:line="480" w:lineRule="exact"/>
        <w:ind w:firstLine="709"/>
        <w:jc w:val="right"/>
        <w:rPr>
          <w:rFonts w:ascii="仿宋" w:eastAsia="仿宋" w:hAnsi="仿宋" w:hint="eastAsia"/>
          <w:sz w:val="32"/>
          <w:szCs w:val="32"/>
        </w:rPr>
      </w:pPr>
    </w:p>
    <w:p w14:paraId="3AC51145" w14:textId="77777777" w:rsidR="00747861" w:rsidRPr="00747861" w:rsidRDefault="00747861" w:rsidP="00747861">
      <w:pPr>
        <w:spacing w:line="480" w:lineRule="exact"/>
        <w:ind w:firstLine="709"/>
        <w:jc w:val="right"/>
        <w:rPr>
          <w:rFonts w:ascii="仿宋" w:eastAsia="仿宋" w:hAnsi="仿宋"/>
          <w:sz w:val="32"/>
          <w:szCs w:val="32"/>
          <w:highlight w:val="yellow"/>
          <w:u w:val="single"/>
        </w:rPr>
      </w:pPr>
      <w:r w:rsidRPr="00747861">
        <w:rPr>
          <w:rFonts w:ascii="仿宋" w:eastAsia="仿宋" w:hAnsi="仿宋" w:hint="eastAsia"/>
          <w:sz w:val="32"/>
          <w:szCs w:val="32"/>
          <w:highlight w:val="yellow"/>
          <w:u w:val="single"/>
        </w:rPr>
        <w:t>（另请物理学院负责人签字「请删除此行」）</w:t>
      </w:r>
    </w:p>
    <w:p w14:paraId="37635AD6" w14:textId="77777777" w:rsidR="00EA1E7E" w:rsidRDefault="00000000">
      <w:pPr>
        <w:spacing w:line="480" w:lineRule="exact"/>
        <w:ind w:firstLine="709"/>
        <w:jc w:val="righ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02</w:t>
      </w:r>
      <w:r>
        <w:rPr>
          <w:rFonts w:ascii="仿宋" w:eastAsia="仿宋" w:hAnsi="仿宋" w:hint="eastAsia"/>
          <w:sz w:val="32"/>
          <w:szCs w:val="32"/>
        </w:rPr>
        <w:t>5年3月10日</w:t>
      </w:r>
    </w:p>
    <w:sectPr w:rsidR="00EA1E7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M2NDU4ZDczMjgzZGRiZDRlOWYyZmNhNmFkYjJmNTUifQ=="/>
  </w:docVars>
  <w:rsids>
    <w:rsidRoot w:val="1078051B"/>
    <w:rsid w:val="00747861"/>
    <w:rsid w:val="0082288B"/>
    <w:rsid w:val="00C07CF6"/>
    <w:rsid w:val="00EA1E7E"/>
    <w:rsid w:val="08186395"/>
    <w:rsid w:val="082D4A5B"/>
    <w:rsid w:val="083727C0"/>
    <w:rsid w:val="0AA478BD"/>
    <w:rsid w:val="0BB86150"/>
    <w:rsid w:val="10385D9A"/>
    <w:rsid w:val="1078051B"/>
    <w:rsid w:val="134F0D4A"/>
    <w:rsid w:val="15F87E2A"/>
    <w:rsid w:val="21527413"/>
    <w:rsid w:val="245A524A"/>
    <w:rsid w:val="24EC795A"/>
    <w:rsid w:val="2AE96481"/>
    <w:rsid w:val="2D655831"/>
    <w:rsid w:val="2D8F2D15"/>
    <w:rsid w:val="2F592439"/>
    <w:rsid w:val="362E3799"/>
    <w:rsid w:val="40F10169"/>
    <w:rsid w:val="41792343"/>
    <w:rsid w:val="45005BC5"/>
    <w:rsid w:val="4A2B030E"/>
    <w:rsid w:val="4CD07170"/>
    <w:rsid w:val="4E176AEB"/>
    <w:rsid w:val="4F8E4181"/>
    <w:rsid w:val="502341A0"/>
    <w:rsid w:val="51441595"/>
    <w:rsid w:val="531B62FB"/>
    <w:rsid w:val="60722901"/>
    <w:rsid w:val="689806FF"/>
    <w:rsid w:val="6C2F06A5"/>
    <w:rsid w:val="6D535020"/>
    <w:rsid w:val="7445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2590EC"/>
  <w15:docId w15:val="{75B11B1F-2590-461B-BFA2-41B64A5A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9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LZYB062601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16</TotalTime>
  <Pages>1</Pages>
  <Words>207</Words>
  <Characters>220</Characters>
  <Application>Microsoft Office Word</Application>
  <DocSecurity>0</DocSecurity>
  <Lines>12</Lines>
  <Paragraphs>12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RLZYB062601</dc:creator>
  <cp:lastModifiedBy>yd fang</cp:lastModifiedBy>
  <cp:revision>3</cp:revision>
  <cp:lastPrinted>2018-09-01T01:26:00Z</cp:lastPrinted>
  <dcterms:created xsi:type="dcterms:W3CDTF">2018-09-01T01:22:00Z</dcterms:created>
  <dcterms:modified xsi:type="dcterms:W3CDTF">2025-07-02T09:34:00Z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CFF5400DCDC94B4C9FF0D48DCEFB1B08_13</vt:lpwstr>
  </property>
  <property fmtid="{D5CDD505-2E9C-101B-9397-08002B2CF9AE}" pid="4" name="commondata">
    <vt:lpwstr>eyJoZGlkIjoiMzAyODVhMzQ3NWE1M2I2NTE5ZDBhMzcyYWE4MzM0MTUifQ==</vt:lpwstr>
  </property>
  <property fmtid="{D5CDD505-2E9C-101B-9397-08002B2CF9AE}" pid="5" name="KSOTemplateDocerSaveRecord">
    <vt:lpwstr>eyJoZGlkIjoiYmM2NDU4ZDczMjgzZGRiZDRlOWYyZmNhNmFkYjJmNTUiLCJ1c2VySWQiOiI4MzI2MDYyMDgifQ==</vt:lpwstr>
  </property>
</Properties>
</file>